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-Gitter"/>
        <w:tblW w:w="0" w:type="auto"/>
        <w:tblLook w:val="0680" w:firstRow="0" w:lastRow="0" w:firstColumn="1" w:lastColumn="0" w:noHBand="1" w:noVBand="1"/>
      </w:tblPr>
      <w:tblGrid>
        <w:gridCol w:w="2376"/>
        <w:gridCol w:w="7402"/>
      </w:tblGrid>
      <w:tr w:rsidR="00DD5582" w:rsidTr="00656F83">
        <w:trPr>
          <w:trHeight w:val="699"/>
        </w:trPr>
        <w:tc>
          <w:tcPr>
            <w:tcW w:w="9778" w:type="dxa"/>
            <w:gridSpan w:val="2"/>
          </w:tcPr>
          <w:p w:rsidR="00DD5582" w:rsidRPr="00DD5582" w:rsidRDefault="00DD5582" w:rsidP="00DD5582">
            <w:pPr>
              <w:jc w:val="center"/>
              <w:rPr>
                <w:b/>
                <w:noProof/>
                <w:sz w:val="24"/>
                <w:szCs w:val="24"/>
                <w:lang w:eastAsia="da-DK"/>
              </w:rPr>
            </w:pPr>
            <w:r w:rsidRPr="00DD5582">
              <w:rPr>
                <w:b/>
                <w:noProof/>
                <w:sz w:val="24"/>
                <w:szCs w:val="24"/>
                <w:lang w:eastAsia="da-DK"/>
              </w:rPr>
              <w:t>Forbind tekst med billede</w:t>
            </w:r>
          </w:p>
        </w:tc>
      </w:tr>
      <w:tr w:rsidR="005F48BD" w:rsidTr="00483B58">
        <w:trPr>
          <w:trHeight w:val="1966"/>
        </w:trPr>
        <w:tc>
          <w:tcPr>
            <w:tcW w:w="2376" w:type="dxa"/>
          </w:tcPr>
          <w:p w:rsidR="005F48BD" w:rsidRDefault="005F48BD" w:rsidP="001F44A3">
            <w:r>
              <w:t>Agern</w:t>
            </w:r>
          </w:p>
        </w:tc>
        <w:tc>
          <w:tcPr>
            <w:tcW w:w="7402" w:type="dxa"/>
          </w:tcPr>
          <w:p w:rsidR="006B0C19" w:rsidRDefault="00BE590C" w:rsidP="001F44A3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40643338" wp14:editId="5F0DB48C">
                  <wp:extent cx="1980000" cy="1317093"/>
                  <wp:effectExtent l="0" t="0" r="1270" b="0"/>
                  <wp:docPr id="8" name="Billede 8" descr="Q:\CBK\Bibliotekerne\Gruppe Arrangementer og Litteraturformidlende aktiviteter\Gruppe Kulturelle aktiviteter\2020\2020 - Forår\Temasamarbejde - Vores Natur\Billeder skoven\ræ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:\CBK\Bibliotekerne\Gruppe Arrangementer og Litteraturformidlende aktiviteter\Gruppe Kulturelle aktiviteter\2020\2020 - Forår\Temasamarbejde - Vores Natur\Billeder skoven\ræ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1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1F44A3">
            <w:pPr>
              <w:jc w:val="right"/>
            </w:pPr>
          </w:p>
        </w:tc>
      </w:tr>
      <w:tr w:rsidR="005F48BD" w:rsidTr="00483B58">
        <w:tc>
          <w:tcPr>
            <w:tcW w:w="2376" w:type="dxa"/>
          </w:tcPr>
          <w:p w:rsidR="005F48BD" w:rsidRDefault="005F48BD">
            <w:r>
              <w:t>Anemoner</w:t>
            </w:r>
          </w:p>
        </w:tc>
        <w:tc>
          <w:tcPr>
            <w:tcW w:w="7402" w:type="dxa"/>
          </w:tcPr>
          <w:p w:rsidR="005F48BD" w:rsidRDefault="0038657E" w:rsidP="001F44A3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2BD44A75" wp14:editId="0A393E0D">
                  <wp:extent cx="1980000" cy="1320000"/>
                  <wp:effectExtent l="0" t="0" r="1270" b="0"/>
                  <wp:docPr id="12" name="Billede 12" descr="Q:\CBK\Bibliotekerne\Gruppe Arrangementer og Litteraturformidlende aktiviteter\Gruppe Kulturelle aktiviteter\2020\2020 - Forår\Temasamarbejde - Vores Natur\Billeder skoven\skovsk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:\CBK\Bibliotekerne\Gruppe Arrangementer og Litteraturformidlende aktiviteter\Gruppe Kulturelle aktiviteter\2020\2020 - Forår\Temasamarbejde - Vores Natur\Billeder skoven\skovsk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1F44A3">
            <w:pPr>
              <w:jc w:val="right"/>
            </w:pPr>
          </w:p>
        </w:tc>
      </w:tr>
      <w:tr w:rsidR="005F48BD" w:rsidTr="00483B58">
        <w:tc>
          <w:tcPr>
            <w:tcW w:w="2376" w:type="dxa"/>
          </w:tcPr>
          <w:p w:rsidR="005F48BD" w:rsidRDefault="005F48BD">
            <w:r>
              <w:t>Biller</w:t>
            </w:r>
          </w:p>
        </w:tc>
        <w:tc>
          <w:tcPr>
            <w:tcW w:w="7402" w:type="dxa"/>
          </w:tcPr>
          <w:p w:rsidR="005F48BD" w:rsidRDefault="0005001E" w:rsidP="0005001E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510E4081" wp14:editId="2ACD6F27">
                  <wp:extent cx="1981200" cy="2047875"/>
                  <wp:effectExtent l="0" t="0" r="0" b="9525"/>
                  <wp:docPr id="10" name="Billede 10" descr="Q:\CBK\Bibliotekerne\Gruppe Arrangementer og Litteraturformidlende aktiviteter\Gruppe Kulturelle aktiviteter\2020\2020 - Forår\Temasamarbejde - Vores Natur\Billeder skoven\råd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:\CBK\Bibliotekerne\Gruppe Arrangementer og Litteraturformidlende aktiviteter\Gruppe Kulturelle aktiviteter\2020\2020 - Forår\Temasamarbejde - Vores Natur\Billeder skoven\rådy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2" b="8585"/>
                          <a:stretch/>
                        </pic:blipFill>
                        <pic:spPr bwMode="auto">
                          <a:xfrm>
                            <a:off x="0" y="0"/>
                            <a:ext cx="1980000" cy="204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05001E">
            <w:pPr>
              <w:jc w:val="right"/>
            </w:pPr>
          </w:p>
        </w:tc>
      </w:tr>
      <w:tr w:rsidR="005F48BD" w:rsidTr="00483B58">
        <w:tc>
          <w:tcPr>
            <w:tcW w:w="2376" w:type="dxa"/>
          </w:tcPr>
          <w:p w:rsidR="005F48BD" w:rsidRDefault="005F48BD">
            <w:r>
              <w:t>Bøgetræer</w:t>
            </w:r>
          </w:p>
        </w:tc>
        <w:tc>
          <w:tcPr>
            <w:tcW w:w="7402" w:type="dxa"/>
          </w:tcPr>
          <w:p w:rsidR="005F48BD" w:rsidRDefault="0038657E" w:rsidP="0038657E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262E004A" wp14:editId="4DCDD78C">
                  <wp:extent cx="1980000" cy="1320000"/>
                  <wp:effectExtent l="0" t="0" r="1270" b="0"/>
                  <wp:docPr id="14" name="Billede 14" descr="Q:\CBK\Bibliotekerne\Gruppe Arrangementer og Litteraturformidlende aktiviteter\Gruppe Kulturelle aktiviteter\2020\2020 - Forår\Temasamarbejde - Vores Natur\Billeder skoven\skovu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:\CBK\Bibliotekerne\Gruppe Arrangementer og Litteraturformidlende aktiviteter\Gruppe Kulturelle aktiviteter\2020\2020 - Forår\Temasamarbejde - Vores Natur\Billeder skoven\skovu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38657E">
            <w:pPr>
              <w:jc w:val="right"/>
            </w:pPr>
          </w:p>
        </w:tc>
      </w:tr>
      <w:tr w:rsidR="00717CB1" w:rsidTr="00483B58">
        <w:tc>
          <w:tcPr>
            <w:tcW w:w="2376" w:type="dxa"/>
          </w:tcPr>
          <w:p w:rsidR="00717CB1" w:rsidRDefault="00717CB1" w:rsidP="00B97DBB">
            <w:r>
              <w:t>Rød fluesvamp</w:t>
            </w:r>
          </w:p>
        </w:tc>
        <w:tc>
          <w:tcPr>
            <w:tcW w:w="7402" w:type="dxa"/>
          </w:tcPr>
          <w:p w:rsidR="00717CB1" w:rsidRDefault="00717CB1" w:rsidP="0038657E">
            <w:pPr>
              <w:jc w:val="right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CD2E654" wp14:editId="71DB27DD">
                  <wp:extent cx="1980000" cy="1394293"/>
                  <wp:effectExtent l="0" t="0" r="1270" b="0"/>
                  <wp:docPr id="5" name="Billede 5" descr="Q:\CBK\Bibliotekerne\Gruppe Arrangementer og Litteraturformidlende aktiviteter\Gruppe Kulturelle aktiviteter\2020\2020 - Forår\Temasamarbejde - Vores Natur\Billeder skoven\eg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CBK\Bibliotekerne\Gruppe Arrangementer og Litteraturformidlende aktiviteter\Gruppe Kulturelle aktiviteter\2020\2020 - Forår\Temasamarbejde - Vores Natur\Billeder skoven\eg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9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CB1" w:rsidTr="00483B58">
        <w:tc>
          <w:tcPr>
            <w:tcW w:w="2376" w:type="dxa"/>
          </w:tcPr>
          <w:p w:rsidR="00966C75" w:rsidRDefault="00966C75"/>
          <w:p w:rsidR="00966C75" w:rsidRDefault="00966C75"/>
          <w:p w:rsidR="00717CB1" w:rsidRDefault="00966C75">
            <w:r>
              <w:t>Egern</w:t>
            </w:r>
          </w:p>
        </w:tc>
        <w:tc>
          <w:tcPr>
            <w:tcW w:w="7402" w:type="dxa"/>
          </w:tcPr>
          <w:p w:rsidR="00717CB1" w:rsidRDefault="00717CB1" w:rsidP="00991602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7F953328" wp14:editId="19D878B3">
                  <wp:extent cx="1971675" cy="2533650"/>
                  <wp:effectExtent l="0" t="0" r="9525" b="0"/>
                  <wp:docPr id="15" name="Billede 15" descr="Q:\CBK\Bibliotekerne\Gruppe Arrangementer og Litteraturformidlende aktiviteter\Gruppe Kulturelle aktiviteter\2020\2020 - Forår\Temasamarbejde - Vores Natur\Billeder skoven\spæ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:\CBK\Bibliotekerne\Gruppe Arrangementer og Litteraturformidlende aktiviteter\Gruppe Kulturelle aktiviteter\2020\2020 - Forår\Temasamarbejde - Vores Natur\Billeder skoven\spæ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372" r="481" b="7372"/>
                          <a:stretch/>
                        </pic:blipFill>
                        <pic:spPr bwMode="auto">
                          <a:xfrm>
                            <a:off x="0" y="0"/>
                            <a:ext cx="1970481" cy="253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991602">
            <w:pPr>
              <w:jc w:val="right"/>
            </w:pPr>
          </w:p>
        </w:tc>
      </w:tr>
      <w:tr w:rsidR="00717CB1" w:rsidTr="00483B58">
        <w:tc>
          <w:tcPr>
            <w:tcW w:w="2376" w:type="dxa"/>
          </w:tcPr>
          <w:p w:rsidR="00717CB1" w:rsidRDefault="00717CB1">
            <w:r>
              <w:t>Grankogler</w:t>
            </w:r>
          </w:p>
        </w:tc>
        <w:tc>
          <w:tcPr>
            <w:tcW w:w="7402" w:type="dxa"/>
          </w:tcPr>
          <w:p w:rsidR="00717CB1" w:rsidRDefault="00717CB1" w:rsidP="00490B77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209B258C" wp14:editId="7AFC4060">
                  <wp:extent cx="2000251" cy="1333500"/>
                  <wp:effectExtent l="0" t="0" r="0" b="0"/>
                  <wp:docPr id="2" name="Billede 2" descr="Q:\CBK\Bibliotekerne\Gruppe Arrangementer og Litteraturformidlende aktiviteter\Gruppe Kulturelle aktiviteter\2020\2020 - Forår\Temasamarbejde - Vores Natur\Billeder skoven\anemo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CBK\Bibliotekerne\Gruppe Arrangementer og Litteraturformidlende aktiviteter\Gruppe Kulturelle aktiviteter\2020\2020 - Forår\Temasamarbejde - Vores Natur\Billeder skoven\anemo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86" cy="13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490B77">
            <w:pPr>
              <w:jc w:val="right"/>
            </w:pPr>
          </w:p>
        </w:tc>
      </w:tr>
      <w:tr w:rsidR="00717CB1" w:rsidTr="00483B58">
        <w:trPr>
          <w:trHeight w:val="2132"/>
        </w:trPr>
        <w:tc>
          <w:tcPr>
            <w:tcW w:w="2376" w:type="dxa"/>
          </w:tcPr>
          <w:p w:rsidR="00717CB1" w:rsidRDefault="00717CB1">
            <w:r>
              <w:t>Mos</w:t>
            </w:r>
          </w:p>
        </w:tc>
        <w:tc>
          <w:tcPr>
            <w:tcW w:w="7402" w:type="dxa"/>
          </w:tcPr>
          <w:p w:rsidR="00717CB1" w:rsidRDefault="00717CB1" w:rsidP="001534F6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3A3E9EE2" wp14:editId="0F620F42">
                  <wp:extent cx="1980000" cy="1678443"/>
                  <wp:effectExtent l="19050" t="19050" r="20320" b="17145"/>
                  <wp:docPr id="3" name="Billede 3" descr="Q:\CBK\Bibliotekerne\Gruppe Arrangementer og Litteraturformidlende aktiviteter\Gruppe Kulturelle aktiviteter\2020\2020 - Forår\Temasamarbejde - Vores Natur\Billeder skoven\b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CBK\Bibliotekerne\Gruppe Arrangementer og Litteraturformidlende aktiviteter\Gruppe Kulturelle aktiviteter\2020\2020 - Forår\Temasamarbejde - Vores Natur\Billeder skoven\b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6784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1534F6">
            <w:pPr>
              <w:jc w:val="right"/>
            </w:pPr>
          </w:p>
        </w:tc>
      </w:tr>
      <w:tr w:rsidR="00717CB1" w:rsidTr="00483B58">
        <w:trPr>
          <w:trHeight w:val="1958"/>
        </w:trPr>
        <w:tc>
          <w:tcPr>
            <w:tcW w:w="2376" w:type="dxa"/>
          </w:tcPr>
          <w:p w:rsidR="00717CB1" w:rsidRDefault="00717CB1">
            <w:r>
              <w:t>Ræv</w:t>
            </w:r>
          </w:p>
        </w:tc>
        <w:tc>
          <w:tcPr>
            <w:tcW w:w="7402" w:type="dxa"/>
          </w:tcPr>
          <w:p w:rsidR="00717CB1" w:rsidRDefault="00717CB1" w:rsidP="00693E76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3FF01192" wp14:editId="77DEE986">
                  <wp:extent cx="1997443" cy="1332000"/>
                  <wp:effectExtent l="0" t="0" r="3175" b="1905"/>
                  <wp:docPr id="6" name="Billede 6" descr="Q:\CBK\Bibliotekerne\Gruppe Arrangementer og Litteraturformidlende aktiviteter\Gruppe Kulturelle aktiviteter\2020\2020 - Forår\Temasamarbejde - Vores Natur\Billeder skoven\grankog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:\CBK\Bibliotekerne\Gruppe Arrangementer og Litteraturformidlende aktiviteter\Gruppe Kulturelle aktiviteter\2020\2020 - Forår\Temasamarbejde - Vores Natur\Billeder skoven\grankog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443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C75" w:rsidRDefault="00966C75" w:rsidP="00693E76">
            <w:pPr>
              <w:jc w:val="right"/>
            </w:pPr>
          </w:p>
        </w:tc>
      </w:tr>
      <w:tr w:rsidR="00BE590C" w:rsidTr="00483B58">
        <w:tc>
          <w:tcPr>
            <w:tcW w:w="2376" w:type="dxa"/>
          </w:tcPr>
          <w:p w:rsidR="00BE590C" w:rsidRDefault="00BE590C">
            <w:r>
              <w:t>Skovskade</w:t>
            </w:r>
          </w:p>
        </w:tc>
        <w:tc>
          <w:tcPr>
            <w:tcW w:w="7402" w:type="dxa"/>
          </w:tcPr>
          <w:p w:rsidR="00BE590C" w:rsidRDefault="00BE590C" w:rsidP="00693E76">
            <w:pPr>
              <w:jc w:val="right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DB1B191" wp14:editId="64F5D320">
                  <wp:extent cx="1980000" cy="1320000"/>
                  <wp:effectExtent l="0" t="0" r="1270" b="0"/>
                  <wp:docPr id="7" name="Billede 7" descr="Q:\CBK\Bibliotekerne\Gruppe Arrangementer og Litteraturformidlende aktiviteter\Gruppe Kulturelle aktiviteter\2020\2020 - Forår\Temasamarbejde - Vores Natur\Billeder skoven\m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:\CBK\Bibliotekerne\Gruppe Arrangementer og Litteraturformidlende aktiviteter\Gruppe Kulturelle aktiviteter\2020\2020 - Forår\Temasamarbejde - Vores Natur\Billeder skoven\m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693E76">
            <w:pPr>
              <w:jc w:val="right"/>
              <w:rPr>
                <w:noProof/>
                <w:lang w:eastAsia="da-DK"/>
              </w:rPr>
            </w:pPr>
          </w:p>
        </w:tc>
      </w:tr>
      <w:tr w:rsidR="00BE590C" w:rsidTr="00483B58">
        <w:tc>
          <w:tcPr>
            <w:tcW w:w="2376" w:type="dxa"/>
          </w:tcPr>
          <w:p w:rsidR="00BE590C" w:rsidRDefault="00BE590C">
            <w:r w:rsidRPr="00BE590C">
              <w:rPr>
                <w:sz w:val="18"/>
              </w:rPr>
              <w:lastRenderedPageBreak/>
              <w:t>Skovmus</w:t>
            </w:r>
          </w:p>
        </w:tc>
        <w:tc>
          <w:tcPr>
            <w:tcW w:w="7402" w:type="dxa"/>
          </w:tcPr>
          <w:p w:rsidR="00BE590C" w:rsidRDefault="00BE590C" w:rsidP="00693E76">
            <w:pPr>
              <w:jc w:val="right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5B16F75" wp14:editId="430DA682">
                  <wp:extent cx="1980000" cy="1310793"/>
                  <wp:effectExtent l="0" t="0" r="1270" b="3810"/>
                  <wp:docPr id="13" name="Billede 13" descr="Q:\CBK\Bibliotekerne\Gruppe Arrangementer og Litteraturformidlende aktiviteter\Gruppe Kulturelle aktiviteter\2020\2020 - Forår\Temasamarbejde - Vores Natur\Billeder skoven\skovsneg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:\CBK\Bibliotekerne\Gruppe Arrangementer og Litteraturformidlende aktiviteter\Gruppe Kulturelle aktiviteter\2020\2020 - Forår\Temasamarbejde - Vores Natur\Billeder skoven\skovsneg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1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693E76">
            <w:pPr>
              <w:jc w:val="right"/>
              <w:rPr>
                <w:noProof/>
                <w:lang w:eastAsia="da-DK"/>
              </w:rPr>
            </w:pPr>
          </w:p>
        </w:tc>
      </w:tr>
      <w:tr w:rsidR="00717CB1" w:rsidTr="00483B58">
        <w:tc>
          <w:tcPr>
            <w:tcW w:w="2376" w:type="dxa"/>
          </w:tcPr>
          <w:p w:rsidR="00717CB1" w:rsidRDefault="00717CB1">
            <w:r>
              <w:t>Rådyr</w:t>
            </w:r>
          </w:p>
        </w:tc>
        <w:tc>
          <w:tcPr>
            <w:tcW w:w="7402" w:type="dxa"/>
          </w:tcPr>
          <w:p w:rsidR="00717CB1" w:rsidRDefault="00717CB1" w:rsidP="007C5235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7DB99C3E" wp14:editId="54AC009E">
                  <wp:extent cx="1981200" cy="2381250"/>
                  <wp:effectExtent l="0" t="0" r="0" b="0"/>
                  <wp:docPr id="4" name="Billede 4" descr="Q:\CBK\Bibliotekerne\Gruppe Arrangementer og Litteraturformidlende aktiviteter\Gruppe Kulturelle aktiviteter\2020\2020 - Forår\Temasamarbejde - Vores Natur\Billeder skoven\bøgetræ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CBK\Bibliotekerne\Gruppe Arrangementer og Litteraturformidlende aktiviteter\Gruppe Kulturelle aktiviteter\2020\2020 - Forår\Temasamarbejde - Vores Natur\Billeder skoven\bøgetræ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5" b="4317"/>
                          <a:stretch/>
                        </pic:blipFill>
                        <pic:spPr bwMode="auto">
                          <a:xfrm>
                            <a:off x="0" y="0"/>
                            <a:ext cx="1980000" cy="237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7C5235">
            <w:pPr>
              <w:jc w:val="right"/>
            </w:pPr>
          </w:p>
        </w:tc>
      </w:tr>
      <w:tr w:rsidR="00BE590C" w:rsidTr="00483B58">
        <w:tc>
          <w:tcPr>
            <w:tcW w:w="2376" w:type="dxa"/>
          </w:tcPr>
          <w:p w:rsidR="00BE590C" w:rsidRDefault="00BE590C">
            <w:r>
              <w:t>Skovsnegl</w:t>
            </w:r>
          </w:p>
        </w:tc>
        <w:tc>
          <w:tcPr>
            <w:tcW w:w="7402" w:type="dxa"/>
          </w:tcPr>
          <w:p w:rsidR="00BE590C" w:rsidRDefault="00BE590C" w:rsidP="0038657E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65A07E3E" wp14:editId="5918105A">
                  <wp:extent cx="1980000" cy="1319309"/>
                  <wp:effectExtent l="0" t="0" r="1270" b="0"/>
                  <wp:docPr id="11" name="Billede 11" descr="Q:\CBK\Bibliotekerne\Gruppe Arrangementer og Litteraturformidlende aktiviteter\Gruppe Kulturelle aktiviteter\2020\2020 - Forår\Temasamarbejde - Vores Natur\Billeder skoven\skov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:\CBK\Bibliotekerne\Gruppe Arrangementer og Litteraturformidlende aktiviteter\Gruppe Kulturelle aktiviteter\2020\2020 - Forår\Temasamarbejde - Vores Natur\Billeder skoven\skov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1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CA0" w:rsidRDefault="00894CA0" w:rsidP="0038657E">
            <w:pPr>
              <w:jc w:val="right"/>
            </w:pPr>
          </w:p>
        </w:tc>
      </w:tr>
      <w:tr w:rsidR="00BE590C" w:rsidTr="00483B58">
        <w:tc>
          <w:tcPr>
            <w:tcW w:w="2376" w:type="dxa"/>
          </w:tcPr>
          <w:p w:rsidR="00BE590C" w:rsidRDefault="00BE590C">
            <w:r>
              <w:t>Skovugle</w:t>
            </w:r>
          </w:p>
        </w:tc>
        <w:tc>
          <w:tcPr>
            <w:tcW w:w="7402" w:type="dxa"/>
          </w:tcPr>
          <w:p w:rsidR="00BE590C" w:rsidRDefault="00BE590C" w:rsidP="00490B77">
            <w:pPr>
              <w:jc w:val="right"/>
            </w:pPr>
            <w:r>
              <w:rPr>
                <w:noProof/>
                <w:lang w:eastAsia="da-DK"/>
              </w:rPr>
              <w:drawing>
                <wp:inline distT="0" distB="0" distL="0" distR="0" wp14:anchorId="0B3821E4" wp14:editId="0378EF77">
                  <wp:extent cx="1997999" cy="1332000"/>
                  <wp:effectExtent l="0" t="0" r="2540" b="1905"/>
                  <wp:docPr id="1" name="Billede 1" descr="Q:\CBK\Bibliotekerne\Gruppe Arrangementer og Litteraturformidlende aktiviteter\Gruppe Kulturelle aktiviteter\2020\2020 - Forår\Temasamarbejde - Vores Natur\Billeder skoven\ag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CBK\Bibliotekerne\Gruppe Arrangementer og Litteraturformidlende aktiviteter\Gruppe Kulturelle aktiviteter\2020\2020 - Forår\Temasamarbejde - Vores Natur\Billeder skoven\ag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999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C75" w:rsidRDefault="00966C75" w:rsidP="00490B77">
            <w:pPr>
              <w:jc w:val="right"/>
            </w:pPr>
          </w:p>
        </w:tc>
      </w:tr>
      <w:tr w:rsidR="00BE590C" w:rsidTr="00483B58">
        <w:tc>
          <w:tcPr>
            <w:tcW w:w="2376" w:type="dxa"/>
          </w:tcPr>
          <w:p w:rsidR="00BE590C" w:rsidRDefault="00BE590C">
            <w:r>
              <w:t>Spætte</w:t>
            </w:r>
          </w:p>
        </w:tc>
        <w:tc>
          <w:tcPr>
            <w:tcW w:w="7402" w:type="dxa"/>
          </w:tcPr>
          <w:p w:rsidR="00BE590C" w:rsidRDefault="00BE590C" w:rsidP="0005001E">
            <w:pPr>
              <w:jc w:val="right"/>
            </w:pPr>
            <w:bookmarkStart w:id="0" w:name="_GoBack"/>
            <w:r>
              <w:rPr>
                <w:noProof/>
                <w:lang w:eastAsia="da-DK"/>
              </w:rPr>
              <w:drawing>
                <wp:inline distT="0" distB="0" distL="0" distR="0" wp14:anchorId="51874E38" wp14:editId="4ED097B4">
                  <wp:extent cx="1980000" cy="1311163"/>
                  <wp:effectExtent l="0" t="0" r="1270" b="3810"/>
                  <wp:docPr id="9" name="Billede 9" descr="Q:\CBK\Bibliotekerne\Gruppe Arrangementer og Litteraturformidlende aktiviteter\Gruppe Kulturelle aktiviteter\2020\2020 - Forår\Temasamarbejde - Vores Natur\Billeder skoven\rød fluesv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:\CBK\Bibliotekerne\Gruppe Arrangementer og Litteraturformidlende aktiviteter\Gruppe Kulturelle aktiviteter\2020\2020 - Forår\Temasamarbejde - Vores Natur\Billeder skoven\rød fluesv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1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E61917" w:rsidRDefault="00E61917" w:rsidP="00717CB1"/>
    <w:sectPr w:rsidR="00E61917" w:rsidSect="00483B58">
      <w:pgSz w:w="11906" w:h="16838"/>
      <w:pgMar w:top="1134" w:right="1134" w:bottom="1701" w:left="1134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B82" w:rsidRDefault="00C54B82" w:rsidP="00966C75">
      <w:pPr>
        <w:spacing w:after="0" w:line="240" w:lineRule="auto"/>
      </w:pPr>
      <w:r>
        <w:separator/>
      </w:r>
    </w:p>
  </w:endnote>
  <w:endnote w:type="continuationSeparator" w:id="0">
    <w:p w:rsidR="00C54B82" w:rsidRDefault="00C54B82" w:rsidP="0096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B82" w:rsidRDefault="00C54B82" w:rsidP="00966C75">
      <w:pPr>
        <w:spacing w:after="0" w:line="240" w:lineRule="auto"/>
      </w:pPr>
      <w:r>
        <w:separator/>
      </w:r>
    </w:p>
  </w:footnote>
  <w:footnote w:type="continuationSeparator" w:id="0">
    <w:p w:rsidR="00C54B82" w:rsidRDefault="00C54B82" w:rsidP="00966C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8BD"/>
    <w:rsid w:val="0005001E"/>
    <w:rsid w:val="001534F6"/>
    <w:rsid w:val="001F44A3"/>
    <w:rsid w:val="0038657E"/>
    <w:rsid w:val="00483B58"/>
    <w:rsid w:val="00490B77"/>
    <w:rsid w:val="005F48BD"/>
    <w:rsid w:val="00611F02"/>
    <w:rsid w:val="00693E76"/>
    <w:rsid w:val="006B0C19"/>
    <w:rsid w:val="00717CB1"/>
    <w:rsid w:val="007C5235"/>
    <w:rsid w:val="00894CA0"/>
    <w:rsid w:val="00966C75"/>
    <w:rsid w:val="00991602"/>
    <w:rsid w:val="00B52A35"/>
    <w:rsid w:val="00BE590C"/>
    <w:rsid w:val="00C54B82"/>
    <w:rsid w:val="00DD5582"/>
    <w:rsid w:val="00E6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52A3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52A3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52A35"/>
    <w:rPr>
      <w:rFonts w:eastAsiaTheme="majorEastAsia" w:cstheme="majorBidi"/>
      <w:b/>
      <w:bCs/>
      <w:color w:val="000000" w:themeColor="text1"/>
      <w:sz w:val="2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52A35"/>
    <w:rPr>
      <w:rFonts w:eastAsiaTheme="majorEastAsia" w:cstheme="majorBidi"/>
      <w:b/>
      <w:bCs/>
      <w:color w:val="000000" w:themeColor="text1"/>
      <w:szCs w:val="26"/>
    </w:rPr>
  </w:style>
  <w:style w:type="table" w:styleId="Tabel-Gitter">
    <w:name w:val="Table Grid"/>
    <w:basedOn w:val="Tabel-Normal"/>
    <w:uiPriority w:val="59"/>
    <w:rsid w:val="005F4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48BD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966C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66C75"/>
  </w:style>
  <w:style w:type="paragraph" w:styleId="Sidefod">
    <w:name w:val="footer"/>
    <w:basedOn w:val="Normal"/>
    <w:link w:val="SidefodTegn"/>
    <w:uiPriority w:val="99"/>
    <w:unhideWhenUsed/>
    <w:rsid w:val="00966C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66C75"/>
  </w:style>
  <w:style w:type="table" w:styleId="Lysskygge">
    <w:name w:val="Light Shading"/>
    <w:basedOn w:val="Tabel-Normal"/>
    <w:uiPriority w:val="60"/>
    <w:rsid w:val="00483B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2" w:space="0" w:color="auto"/>
        <w:bottom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liste">
    <w:name w:val="Light List"/>
    <w:basedOn w:val="Tabel-Normal"/>
    <w:uiPriority w:val="61"/>
    <w:rsid w:val="00966C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966C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skygge-markeringsfarve1">
    <w:name w:val="Light Shading Accent 1"/>
    <w:basedOn w:val="Tabel-Normal"/>
    <w:uiPriority w:val="60"/>
    <w:rsid w:val="00966C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6">
    <w:name w:val="Light List Accent 6"/>
    <w:basedOn w:val="Tabel-Normal"/>
    <w:uiPriority w:val="61"/>
    <w:rsid w:val="0048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liste-fremhvningsfarve5">
    <w:name w:val="Light List Accent 5"/>
    <w:basedOn w:val="Tabel-Normal"/>
    <w:uiPriority w:val="61"/>
    <w:rsid w:val="0048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4">
    <w:name w:val="Light List Accent 4"/>
    <w:basedOn w:val="Tabel-Normal"/>
    <w:uiPriority w:val="61"/>
    <w:rsid w:val="0048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3">
    <w:name w:val="Light List Accent 3"/>
    <w:basedOn w:val="Tabel-Normal"/>
    <w:uiPriority w:val="61"/>
    <w:rsid w:val="0048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52A3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52A3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52A35"/>
    <w:rPr>
      <w:rFonts w:eastAsiaTheme="majorEastAsia" w:cstheme="majorBidi"/>
      <w:b/>
      <w:bCs/>
      <w:color w:val="000000" w:themeColor="text1"/>
      <w:sz w:val="2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52A35"/>
    <w:rPr>
      <w:rFonts w:eastAsiaTheme="majorEastAsia" w:cstheme="majorBidi"/>
      <w:b/>
      <w:bCs/>
      <w:color w:val="000000" w:themeColor="text1"/>
      <w:szCs w:val="26"/>
    </w:rPr>
  </w:style>
  <w:style w:type="table" w:styleId="Tabel-Gitter">
    <w:name w:val="Table Grid"/>
    <w:basedOn w:val="Tabel-Normal"/>
    <w:uiPriority w:val="59"/>
    <w:rsid w:val="005F4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48BD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966C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66C75"/>
  </w:style>
  <w:style w:type="paragraph" w:styleId="Sidefod">
    <w:name w:val="footer"/>
    <w:basedOn w:val="Normal"/>
    <w:link w:val="SidefodTegn"/>
    <w:uiPriority w:val="99"/>
    <w:unhideWhenUsed/>
    <w:rsid w:val="00966C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66C75"/>
  </w:style>
  <w:style w:type="table" w:styleId="Lysskygge">
    <w:name w:val="Light Shading"/>
    <w:basedOn w:val="Tabel-Normal"/>
    <w:uiPriority w:val="60"/>
    <w:rsid w:val="00483B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2" w:space="0" w:color="auto"/>
        <w:bottom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liste">
    <w:name w:val="Light List"/>
    <w:basedOn w:val="Tabel-Normal"/>
    <w:uiPriority w:val="61"/>
    <w:rsid w:val="00966C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966C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skygge-markeringsfarve1">
    <w:name w:val="Light Shading Accent 1"/>
    <w:basedOn w:val="Tabel-Normal"/>
    <w:uiPriority w:val="60"/>
    <w:rsid w:val="00966C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6">
    <w:name w:val="Light List Accent 6"/>
    <w:basedOn w:val="Tabel-Normal"/>
    <w:uiPriority w:val="61"/>
    <w:rsid w:val="0048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liste-fremhvningsfarve5">
    <w:name w:val="Light List Accent 5"/>
    <w:basedOn w:val="Tabel-Normal"/>
    <w:uiPriority w:val="61"/>
    <w:rsid w:val="0048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4">
    <w:name w:val="Light List Accent 4"/>
    <w:basedOn w:val="Tabel-Normal"/>
    <w:uiPriority w:val="61"/>
    <w:rsid w:val="0048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3">
    <w:name w:val="Light List Accent 3"/>
    <w:basedOn w:val="Tabel-Normal"/>
    <w:uiPriority w:val="61"/>
    <w:rsid w:val="00483B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49D16-8EED-475F-A8B4-70F6D8196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69351716</Template>
  <TotalTime>1</TotalTime>
  <Pages>3</Pages>
  <Words>29</Words>
  <Characters>180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Egedal Kommune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Tove Andresen</dc:creator>
  <cp:lastModifiedBy>Tove Andresen</cp:lastModifiedBy>
  <cp:revision>2</cp:revision>
  <dcterms:created xsi:type="dcterms:W3CDTF">2020-04-22T08:50:00Z</dcterms:created>
  <dcterms:modified xsi:type="dcterms:W3CDTF">2020-04-22T08:50:00Z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{DA8291A2-3F7A-431E-A8F8-4BDB5A6CE462}</vt:lpwstr>
  </property>
</Properties>
</file>